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7CB" w:rsidRPr="00443283" w:rsidRDefault="00C177CB" w:rsidP="00AB529E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r>
        <w:rPr>
          <w:rFonts w:ascii="Times New Roman" w:hAnsi="Times New Roman"/>
          <w:b/>
          <w:i/>
          <w:sz w:val="52"/>
          <w:szCs w:val="52"/>
          <w:u w:val="single"/>
        </w:rPr>
        <w:t xml:space="preserve">ОБЩЕРОССИЙСКАЯ АКЦИЯ </w:t>
      </w:r>
    </w:p>
    <w:p w:rsidR="00C177CB" w:rsidRPr="00443283" w:rsidRDefault="00C177CB" w:rsidP="00AB529E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r>
        <w:rPr>
          <w:rFonts w:ascii="Times New Roman" w:hAnsi="Times New Roman"/>
          <w:b/>
          <w:i/>
          <w:sz w:val="52"/>
          <w:szCs w:val="52"/>
          <w:u w:val="single"/>
        </w:rPr>
        <w:t>«СООБЩИ, ГДЕ ТОРГУЮТ СМЕРТЬЮ</w:t>
      </w:r>
      <w:r w:rsidRPr="00443283">
        <w:rPr>
          <w:rFonts w:ascii="Times New Roman" w:hAnsi="Times New Roman"/>
          <w:b/>
          <w:i/>
          <w:sz w:val="52"/>
          <w:szCs w:val="52"/>
          <w:u w:val="single"/>
        </w:rPr>
        <w:t>!»</w:t>
      </w:r>
    </w:p>
    <w:p w:rsidR="00C177CB" w:rsidRDefault="00C177CB" w:rsidP="00443283">
      <w:pPr>
        <w:rPr>
          <w:rFonts w:ascii="Times New Roman" w:hAnsi="Times New Roman"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412.5pt;margin-top:90pt;width:335.5pt;height:244.8pt;z-index:251658240;visibility:visible;mso-position-horizontal-relative:margin;mso-position-vertical-relative:margin">
            <v:imagedata r:id="rId4" o:title=""/>
            <w10:wrap type="square" anchorx="margin" anchory="margin"/>
          </v:shape>
        </w:pict>
      </w:r>
      <w:r>
        <w:rPr>
          <w:noProof/>
        </w:rPr>
        <w:pict>
          <v:shape id="Рисунок 1" o:spid="_x0000_s1027" type="#_x0000_t75" style="position:absolute;margin-left:5.5pt;margin-top:89.85pt;width:405.55pt;height:245.5pt;z-index:-251657216;visibility:visible;mso-position-horizontal-relative:margin;mso-position-vertical-relative:margin">
            <v:imagedata r:id="rId5" o:title=""/>
            <w10:wrap type="square" anchorx="margin" anchory="margin"/>
          </v:shape>
        </w:pict>
      </w: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Pr="00261A9A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  <w:r w:rsidRPr="00261A9A">
        <w:rPr>
          <w:rFonts w:ascii="Times New Roman" w:hAnsi="Times New Roman"/>
          <w:b/>
          <w:sz w:val="40"/>
          <w:szCs w:val="40"/>
        </w:rPr>
        <w:t>по телефону дежурной части УМВД России по Курской области</w:t>
      </w: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  <w:r w:rsidRPr="00EF2C32">
        <w:rPr>
          <w:rFonts w:ascii="Times New Roman" w:hAnsi="Times New Roman"/>
          <w:b/>
          <w:sz w:val="40"/>
          <w:szCs w:val="40"/>
          <w:u w:val="single"/>
        </w:rPr>
        <w:t>+7 (4712) 36-82-65</w:t>
      </w:r>
      <w:r>
        <w:rPr>
          <w:rFonts w:ascii="Times New Roman" w:hAnsi="Times New Roman"/>
          <w:b/>
          <w:sz w:val="40"/>
          <w:szCs w:val="40"/>
        </w:rPr>
        <w:t xml:space="preserve">, с мобильного </w:t>
      </w:r>
      <w:r w:rsidRPr="00EF2C32">
        <w:rPr>
          <w:rFonts w:ascii="Times New Roman" w:hAnsi="Times New Roman"/>
          <w:b/>
          <w:sz w:val="40"/>
          <w:szCs w:val="40"/>
          <w:u w:val="single"/>
        </w:rPr>
        <w:t>112</w:t>
      </w:r>
    </w:p>
    <w:p w:rsidR="00C177CB" w:rsidRPr="00261A9A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pict>
          <v:shape id="Рисунок 1" o:spid="_x0000_i1025" type="#_x0000_t75" style="width:675pt;height:109.5pt;visibility:visible">
            <v:imagedata r:id="rId6" o:title=""/>
          </v:shape>
        </w:pict>
      </w:r>
    </w:p>
    <w:sectPr w:rsidR="00C177CB" w:rsidRPr="00261A9A" w:rsidSect="00682EF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529E"/>
    <w:rsid w:val="0001479A"/>
    <w:rsid w:val="00096618"/>
    <w:rsid w:val="00261A9A"/>
    <w:rsid w:val="00313572"/>
    <w:rsid w:val="00320799"/>
    <w:rsid w:val="003B5356"/>
    <w:rsid w:val="004417C8"/>
    <w:rsid w:val="00443283"/>
    <w:rsid w:val="004E379A"/>
    <w:rsid w:val="005241AC"/>
    <w:rsid w:val="00682EF0"/>
    <w:rsid w:val="00694D61"/>
    <w:rsid w:val="00715E4D"/>
    <w:rsid w:val="007317D2"/>
    <w:rsid w:val="00757C1F"/>
    <w:rsid w:val="007C6AEC"/>
    <w:rsid w:val="008B12D5"/>
    <w:rsid w:val="009349FE"/>
    <w:rsid w:val="00947867"/>
    <w:rsid w:val="00AB529E"/>
    <w:rsid w:val="00B30752"/>
    <w:rsid w:val="00B60BD7"/>
    <w:rsid w:val="00C177CB"/>
    <w:rsid w:val="00CC4882"/>
    <w:rsid w:val="00D07136"/>
    <w:rsid w:val="00D657A1"/>
    <w:rsid w:val="00DA7FA7"/>
    <w:rsid w:val="00DE75C0"/>
    <w:rsid w:val="00E05A9A"/>
    <w:rsid w:val="00E24159"/>
    <w:rsid w:val="00E65BF6"/>
    <w:rsid w:val="00E945FA"/>
    <w:rsid w:val="00EF2C32"/>
    <w:rsid w:val="00F23D50"/>
    <w:rsid w:val="00FB2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D50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B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5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</TotalTime>
  <Pages>1</Pages>
  <Words>23</Words>
  <Characters>136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press</cp:lastModifiedBy>
  <cp:revision>16</cp:revision>
  <cp:lastPrinted>2020-03-02T07:06:00Z</cp:lastPrinted>
  <dcterms:created xsi:type="dcterms:W3CDTF">2020-02-28T06:55:00Z</dcterms:created>
  <dcterms:modified xsi:type="dcterms:W3CDTF">2021-05-18T08:59:00Z</dcterms:modified>
</cp:coreProperties>
</file>